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D5CFB" w14:textId="560A7B98" w:rsidR="00560574" w:rsidRDefault="00EB42B3" w:rsidP="00E00BC0">
      <w:pPr>
        <w:pStyle w:val="Footer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34633D" wp14:editId="15D35017">
                <wp:simplePos x="0" y="0"/>
                <wp:positionH relativeFrom="column">
                  <wp:posOffset>7640955</wp:posOffset>
                </wp:positionH>
                <wp:positionV relativeFrom="paragraph">
                  <wp:posOffset>-362585</wp:posOffset>
                </wp:positionV>
                <wp:extent cx="1495425" cy="895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1778B" w14:textId="1535D639" w:rsidR="00EB42B3" w:rsidRDefault="003D2D81">
                            <w:r w:rsidRPr="003D2D81">
                              <w:rPr>
                                <w:noProof/>
                              </w:rPr>
                              <w:drawing>
                                <wp:inline distT="0" distB="0" distL="0" distR="0" wp14:anchorId="69F4F45B" wp14:editId="3F76B6F0">
                                  <wp:extent cx="1578962" cy="543464"/>
                                  <wp:effectExtent l="0" t="0" r="254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936" cy="557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3463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1.65pt;margin-top:-28.55pt;width:117.75pt;height:70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" fillcolor="white [3201]" stroked="f" strokeweight=".5pt">
                <v:textbox>
                  <w:txbxContent>
                    <w:p w14:paraId="4971778B" w14:textId="1535D639" w:rsidR="00EB42B3" w:rsidRDefault="003D2D81">
                      <w:r w:rsidRPr="003D2D81">
                        <w:rPr>
                          <w:noProof/>
                        </w:rPr>
                        <w:drawing>
                          <wp:inline distT="0" distB="0" distL="0" distR="0" wp14:anchorId="69F4F45B" wp14:editId="3F76B6F0">
                            <wp:extent cx="1578962" cy="543464"/>
                            <wp:effectExtent l="0" t="0" r="254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936" cy="557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5B7237" w14:textId="16615897" w:rsidR="00560574" w:rsidRDefault="00560574" w:rsidP="00E00BC0">
      <w:pPr>
        <w:pStyle w:val="Footer"/>
        <w:jc w:val="center"/>
        <w:rPr>
          <w:rFonts w:ascii="Arial" w:hAnsi="Arial"/>
          <w:b/>
        </w:rPr>
      </w:pPr>
    </w:p>
    <w:p w14:paraId="57332EF8" w14:textId="10D2C51C" w:rsidR="00E00BC0" w:rsidRPr="007E096C" w:rsidRDefault="005D6068" w:rsidP="00E00BC0">
      <w:pPr>
        <w:pStyle w:val="Footer"/>
        <w:jc w:val="center"/>
        <w:rPr>
          <w:rFonts w:ascii="Arial" w:hAnsi="Arial"/>
          <w:b/>
          <w:sz w:val="20"/>
          <w:szCs w:val="20"/>
        </w:rPr>
      </w:pPr>
      <w:r w:rsidRPr="007E096C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5D75315" wp14:editId="638CD8E5">
                <wp:simplePos x="0" y="0"/>
                <wp:positionH relativeFrom="margin">
                  <wp:align>center</wp:align>
                </wp:positionH>
                <wp:positionV relativeFrom="paragraph">
                  <wp:posOffset>-548005</wp:posOffset>
                </wp:positionV>
                <wp:extent cx="3148717" cy="540688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8717" cy="54068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CDC77" w14:textId="77777777" w:rsidR="008025BA" w:rsidRPr="00FB3F8C" w:rsidRDefault="008025BA" w:rsidP="005D6068">
                            <w:pPr>
                              <w:pStyle w:val="NoSpacing"/>
                              <w:jc w:val="center"/>
                              <w:rPr>
                                <w:rStyle w:val="IntenseEmphasis"/>
                              </w:rPr>
                            </w:pPr>
                            <w:r w:rsidRPr="00FB3F8C">
                              <w:rPr>
                                <w:rStyle w:val="IntenseEmphasis"/>
                              </w:rPr>
                              <w:t>Nuisance Monitoring Record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5315" id="Text Box 6" o:spid="_x0000_s1027" type="#_x0000_t202" style="position:absolute;left:0;text-align:left;margin-left:0;margin-top:-43.15pt;width:247.95pt;height:42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" o:allowincell="f" filled="f" stroked="f">
                <o:lock v:ext="edit" shapetype="t"/>
                <v:textbox>
                  <w:txbxContent>
                    <w:p w14:paraId="346CDC77" w14:textId="77777777" w:rsidR="008025BA" w:rsidRPr="00FB3F8C" w:rsidRDefault="008025BA" w:rsidP="005D6068">
                      <w:pPr>
                        <w:pStyle w:val="NoSpacing"/>
                        <w:jc w:val="center"/>
                        <w:rPr>
                          <w:rStyle w:val="IntenseEmphasis"/>
                        </w:rPr>
                      </w:pPr>
                      <w:r w:rsidRPr="00FB3F8C">
                        <w:rPr>
                          <w:rStyle w:val="IntenseEmphasis"/>
                        </w:rPr>
                        <w:t>Nuisance Monitoring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D81">
        <w:rPr>
          <w:rFonts w:ascii="Arial" w:hAnsi="Arial"/>
          <w:b/>
          <w:sz w:val="20"/>
          <w:szCs w:val="20"/>
        </w:rPr>
        <w:t>Peak District</w:t>
      </w:r>
      <w:r w:rsidR="00D12FC7" w:rsidRPr="007E096C">
        <w:rPr>
          <w:rFonts w:ascii="Arial" w:hAnsi="Arial"/>
          <w:b/>
          <w:sz w:val="20"/>
          <w:szCs w:val="20"/>
        </w:rPr>
        <w:t xml:space="preserve"> Rural Housing Association Ltd</w:t>
      </w:r>
    </w:p>
    <w:p w14:paraId="7A04925F" w14:textId="3F68B98C" w:rsidR="00D12FC7" w:rsidRPr="007E096C" w:rsidRDefault="00D12FC7" w:rsidP="00E00BC0">
      <w:pPr>
        <w:pStyle w:val="Footer"/>
        <w:jc w:val="center"/>
        <w:rPr>
          <w:b/>
          <w:bCs/>
          <w:smallCaps/>
          <w:spacing w:val="5"/>
          <w:sz w:val="20"/>
          <w:szCs w:val="20"/>
          <w:u w:val="single"/>
        </w:rPr>
      </w:pPr>
      <w:r w:rsidRPr="007E096C">
        <w:rPr>
          <w:rFonts w:ascii="Arial" w:hAnsi="Arial"/>
          <w:b/>
          <w:sz w:val="20"/>
          <w:szCs w:val="20"/>
        </w:rPr>
        <w:t>Memorial House, Whitwick Business Park, Stenson Road, Coalville, Leicestershire, LE67 4JP</w:t>
      </w:r>
    </w:p>
    <w:p w14:paraId="29553498" w14:textId="53D5EBEB" w:rsidR="00806FF3" w:rsidRPr="007E096C" w:rsidRDefault="00FB3F8C" w:rsidP="00E00BC0">
      <w:pPr>
        <w:pStyle w:val="Address"/>
        <w:jc w:val="center"/>
        <w:rPr>
          <w:rFonts w:ascii="Arial" w:hAnsi="Arial"/>
          <w:b/>
        </w:rPr>
      </w:pPr>
      <w:r w:rsidRPr="007E096C">
        <w:rPr>
          <w:rFonts w:ascii="Arial" w:hAnsi="Arial"/>
          <w:b/>
        </w:rPr>
        <w:t xml:space="preserve">Tel: 0300 1234 009 </w:t>
      </w:r>
    </w:p>
    <w:tbl>
      <w:tblPr>
        <w:tblpPr w:leftFromText="180" w:rightFromText="180" w:vertAnchor="text" w:horzAnchor="margin" w:tblpY="-23"/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48"/>
        <w:gridCol w:w="844"/>
        <w:gridCol w:w="2976"/>
        <w:gridCol w:w="2268"/>
        <w:gridCol w:w="4293"/>
        <w:gridCol w:w="3630"/>
      </w:tblGrid>
      <w:tr w:rsidR="00251631" w:rsidRPr="002A4ED5" w14:paraId="6F650484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082C375A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name: 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23542D9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Address: </w:t>
            </w:r>
          </w:p>
        </w:tc>
      </w:tr>
      <w:tr w:rsidR="00251631" w:rsidRPr="002A4ED5" w14:paraId="45080D4C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116B2AED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Your telephone number: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575A7A06" w14:textId="77777777" w:rsidR="00251631" w:rsidRPr="003F4A9C" w:rsidRDefault="00251631" w:rsidP="0025163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Address the incident occurred:</w:t>
            </w:r>
          </w:p>
        </w:tc>
      </w:tr>
      <w:tr w:rsidR="00251631" w:rsidRPr="002A4ED5" w14:paraId="57CDA4A9" w14:textId="77777777" w:rsidTr="00251631">
        <w:trPr>
          <w:trHeight w:val="1554"/>
        </w:trPr>
        <w:tc>
          <w:tcPr>
            <w:tcW w:w="571" w:type="pct"/>
            <w:gridSpan w:val="3"/>
            <w:shd w:val="clear" w:color="auto" w:fill="auto"/>
            <w:vAlign w:val="center"/>
          </w:tcPr>
          <w:p w14:paraId="60F303A2" w14:textId="77777777" w:rsidR="00251631" w:rsidRPr="003F4A9C" w:rsidRDefault="00251631" w:rsidP="00251631">
            <w:pPr>
              <w:pStyle w:val="TableHeaders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When did the incident happen?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65DF54B0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Write what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you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saw and heard accurately including any swear words.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43C0C0EC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Include name (s) and approximate ages if known</w:t>
            </w:r>
          </w:p>
        </w:tc>
        <w:tc>
          <w:tcPr>
            <w:tcW w:w="1444" w:type="pct"/>
            <w:shd w:val="clear" w:color="auto" w:fill="auto"/>
            <w:vAlign w:val="center"/>
          </w:tcPr>
          <w:p w14:paraId="54B60788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Any witnesses that heard or saw the incident?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  <w:p w14:paraId="664BD887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Names/addresses and contact details of any witnesses.</w:t>
            </w:r>
          </w:p>
        </w:tc>
        <w:tc>
          <w:tcPr>
            <w:tcW w:w="1221" w:type="pct"/>
            <w:shd w:val="clear" w:color="auto" w:fill="auto"/>
          </w:tcPr>
          <w:p w14:paraId="06BE9102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you reported the incident to the police/council/social services or any other organisation?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sz w:val="22"/>
                <w:szCs w:val="22"/>
              </w:rPr>
              <w:t>Detail name(s) of organisation, full name(s) of who you spoke to, crime references, date and approximate time reported.</w:t>
            </w:r>
          </w:p>
        </w:tc>
      </w:tr>
      <w:tr w:rsidR="00251631" w:rsidRPr="002A4ED5" w14:paraId="786C8095" w14:textId="77777777" w:rsidTr="00251631">
        <w:trPr>
          <w:trHeight w:val="1026"/>
        </w:trPr>
        <w:tc>
          <w:tcPr>
            <w:tcW w:w="571" w:type="pct"/>
            <w:gridSpan w:val="3"/>
          </w:tcPr>
          <w:p w14:paraId="0732C44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41A1C72B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7662867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</w:tcPr>
          <w:p w14:paraId="3CCEBA16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1C5B2E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99FF4FF" w14:textId="77777777" w:rsidTr="00251631">
        <w:trPr>
          <w:trHeight w:val="524"/>
        </w:trPr>
        <w:tc>
          <w:tcPr>
            <w:tcW w:w="571" w:type="pct"/>
            <w:gridSpan w:val="3"/>
            <w:shd w:val="clear" w:color="auto" w:fill="auto"/>
          </w:tcPr>
          <w:p w14:paraId="758DD753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5D8A8D73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27617030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60199B21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1613BF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E663EA" wp14:editId="3A940943">
                      <wp:simplePos x="0" y="0"/>
                      <wp:positionH relativeFrom="column">
                        <wp:posOffset>1282787</wp:posOffset>
                      </wp:positionH>
                      <wp:positionV relativeFrom="paragraph">
                        <wp:posOffset>40683</wp:posOffset>
                      </wp:positionV>
                      <wp:extent cx="201880" cy="166254"/>
                      <wp:effectExtent l="0" t="0" r="27305" b="247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840718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663EA" id="Text Box 10" o:spid="_x0000_s1028" type="#_x0000_t202" style="position:absolute;margin-left:101pt;margin-top:3.2pt;width:15.9pt;height:1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XQQQIAAJMEAAAOAAAAZHJzL2Uyb0RvYy54bWysVN9vGjEMfp+0/yHK+zhgwO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" fillcolor="window" strokeweight=".5pt">
                      <v:textbox>
                        <w:txbxContent>
                          <w:p w14:paraId="5E840718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340F8D" wp14:editId="5445879C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111684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40F8D" id="Text Box 5" o:spid="_x0000_s1029" type="#_x0000_t202" style="position:absolute;margin-left:27.05pt;margin-top:.8pt;width:15.9pt;height:1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oFQgIAAJMEAAAOAAAAZHJzL2Uyb0RvYy54bWysVN9vGjEMfp+0/yHK+zigwN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RyM+6nSK9sMdYZc6MZ&#10;//keAbPXBou4cBGl0GwaosqC3px42kB5RPoctJPlLV8phL/HDJ+Yw1FCXnA9wiMeUgPmBJ1EyQ7c&#10;77/dR3/sMFopqXE0C+p/7ZkTWPh3g73/MhiN4iwnZTT+PETFXVs21xazr5aA5A1wES1PYvQP+iRK&#10;B9ULbtEiRkUTMxxjFzScxGVoFwa3kIvFIjnh9FoW7s3a8ggdOxVpfW5emLNdnwMOyAOchpjlb9rd&#10;+saXBhb7AFKlWYg8t6x29OPkp2nqtjSu1rWevC7fkvkf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HdoKBUICAACT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0A111684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458F8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06DDDE37" w14:textId="77777777" w:rsidTr="00251631">
        <w:trPr>
          <w:trHeight w:val="225"/>
        </w:trPr>
        <w:tc>
          <w:tcPr>
            <w:tcW w:w="271" w:type="pct"/>
          </w:tcPr>
          <w:p w14:paraId="0886DB5E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0" w:type="pct"/>
            <w:gridSpan w:val="2"/>
          </w:tcPr>
          <w:p w14:paraId="389A5B06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14A2BFA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9F7F0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BD7FD3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819F52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4243E92B" w14:textId="77777777" w:rsidTr="00251631">
        <w:trPr>
          <w:trHeight w:val="109"/>
        </w:trPr>
        <w:tc>
          <w:tcPr>
            <w:tcW w:w="271" w:type="pct"/>
          </w:tcPr>
          <w:p w14:paraId="08A294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300" w:type="pct"/>
            <w:gridSpan w:val="2"/>
          </w:tcPr>
          <w:p w14:paraId="602ED9F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006C8AC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5F1501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43E2E79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2DA783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233E94D4" w14:textId="77777777" w:rsidTr="007E096C">
        <w:trPr>
          <w:trHeight w:val="911"/>
        </w:trPr>
        <w:tc>
          <w:tcPr>
            <w:tcW w:w="571" w:type="pct"/>
            <w:gridSpan w:val="3"/>
          </w:tcPr>
          <w:p w14:paraId="42550032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51F55561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4BD95490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6B8DE87C" w14:textId="77777777" w:rsidR="00251631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3E1CC48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</w:tcPr>
          <w:p w14:paraId="70AC1CAC" w14:textId="692F0A10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15D4E414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62E9A46" w14:textId="77777777" w:rsidTr="00251631">
        <w:trPr>
          <w:trHeight w:val="718"/>
        </w:trPr>
        <w:tc>
          <w:tcPr>
            <w:tcW w:w="571" w:type="pct"/>
            <w:gridSpan w:val="3"/>
          </w:tcPr>
          <w:p w14:paraId="32E060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64DE617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4F336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7374EB2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6F5D50" w14:textId="77777777" w:rsidR="00251631" w:rsidRPr="0009720F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706163" wp14:editId="1454D428">
                      <wp:simplePos x="0" y="0"/>
                      <wp:positionH relativeFrom="column">
                        <wp:posOffset>1240264</wp:posOffset>
                      </wp:positionH>
                      <wp:positionV relativeFrom="paragraph">
                        <wp:posOffset>8518</wp:posOffset>
                      </wp:positionV>
                      <wp:extent cx="201880" cy="166254"/>
                      <wp:effectExtent l="0" t="0" r="27305" b="247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99748F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06163" id="Text Box 28" o:spid="_x0000_s1030" type="#_x0000_t202" style="position:absolute;margin-left:97.65pt;margin-top:.65pt;width:15.9pt;height:1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" fillcolor="window" strokeweight=".5pt">
                      <v:textbox>
                        <w:txbxContent>
                          <w:p w14:paraId="4C99748F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55BB70F" wp14:editId="7A8A7A9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96B0A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B70F" id="Text Box 29" o:spid="_x0000_s1031" type="#_x0000_t202" style="position:absolute;margin-left:27.05pt;margin-top:.8pt;width:15.9pt;height:1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iXQgIAAJMEAAAOAAAAZHJzL2Uyb0RvYy54bWysVN9vGjEMfp+0/yHK+zhgwO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TyedxPkV7ZYqwz5kYz&#10;/vM9AmavDRZx4SJKodk0RJUFHZ942kB5RPoctJPlLV8phL/HDJ+Yw1FCXnA9wiMeUgPmBJ1EyQ7c&#10;77/dR3/sMFopqXE0C+p/7ZkTWPh3g72/GYxGcZaTMhp/GaLiri2ba4vZV0tA8ga4iJYnMfoHfRKl&#10;g+oFt2gRo6KJGY6xCxpO4jK0C4NbyMVikZxwei0L92ZteYSOnYq0PjcvzNmuzwEH5AFOQ8zyN+1u&#10;feNLA4t9AKnSLESeW1Y7+nHy0zR1WxpX61pPXpdvyfwP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3H04l0ICAACT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36196B0A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No</w:t>
            </w:r>
          </w:p>
        </w:tc>
        <w:tc>
          <w:tcPr>
            <w:tcW w:w="1221" w:type="pct"/>
            <w:vMerge/>
          </w:tcPr>
          <w:p w14:paraId="365BADFD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302418F8" w14:textId="77777777" w:rsidTr="00251631">
        <w:trPr>
          <w:trHeight w:val="547"/>
        </w:trPr>
        <w:tc>
          <w:tcPr>
            <w:tcW w:w="287" w:type="pct"/>
            <w:gridSpan w:val="2"/>
          </w:tcPr>
          <w:p w14:paraId="74E167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84" w:type="pct"/>
          </w:tcPr>
          <w:p w14:paraId="0653B95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54F8D49A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9010E08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68842CE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1BCB97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531F2BF6" w14:textId="77777777" w:rsidTr="00251631">
        <w:trPr>
          <w:trHeight w:val="546"/>
        </w:trPr>
        <w:tc>
          <w:tcPr>
            <w:tcW w:w="287" w:type="pct"/>
            <w:gridSpan w:val="2"/>
          </w:tcPr>
          <w:p w14:paraId="73DEBCE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14:paraId="4301EFD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3C59EF2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13991C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89A3F8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0832B4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</w:tbl>
    <w:p w14:paraId="5667FBE1" w14:textId="2D232CF9" w:rsidR="00560574" w:rsidRPr="00E00BC0" w:rsidRDefault="00560574" w:rsidP="00560574">
      <w:pPr>
        <w:pStyle w:val="Address"/>
        <w:rPr>
          <w:rFonts w:ascii="Arial" w:hAnsi="Arial"/>
          <w:b/>
          <w:sz w:val="18"/>
        </w:rPr>
      </w:pPr>
    </w:p>
    <w:p w14:paraId="6B5ED340" w14:textId="2D116091" w:rsidR="00560574" w:rsidRDefault="00EB42B3" w:rsidP="00251631">
      <w:pPr>
        <w:tabs>
          <w:tab w:val="left" w:pos="1390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B26130" wp14:editId="36BBE773">
                <wp:simplePos x="0" y="0"/>
                <wp:positionH relativeFrom="column">
                  <wp:posOffset>7343344</wp:posOffset>
                </wp:positionH>
                <wp:positionV relativeFrom="paragraph">
                  <wp:posOffset>-217014</wp:posOffset>
                </wp:positionV>
                <wp:extent cx="1571625" cy="655607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55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3CDF0" w14:textId="44F1AEB9" w:rsidR="00EB42B3" w:rsidRDefault="003D2D81">
                            <w:r w:rsidRPr="003D2D81">
                              <w:rPr>
                                <w:noProof/>
                              </w:rPr>
                              <w:drawing>
                                <wp:inline distT="0" distB="0" distL="0" distR="0" wp14:anchorId="2C20D640" wp14:editId="16F608A3">
                                  <wp:extent cx="1504386" cy="517585"/>
                                  <wp:effectExtent l="0" t="0" r="63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991" cy="54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6130" id="Text Box 11" o:spid="_x0000_s1032" type="#_x0000_t202" style="position:absolute;margin-left:578.2pt;margin-top:-17.1pt;width:123.75pt;height:51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" fillcolor="white [3201]" stroked="f" strokeweight=".5pt">
                <v:textbox>
                  <w:txbxContent>
                    <w:p w14:paraId="7093CDF0" w14:textId="44F1AEB9" w:rsidR="00EB42B3" w:rsidRDefault="003D2D81">
                      <w:r w:rsidRPr="003D2D81">
                        <w:rPr>
                          <w:noProof/>
                        </w:rPr>
                        <w:drawing>
                          <wp:inline distT="0" distB="0" distL="0" distR="0" wp14:anchorId="2C20D640" wp14:editId="16F608A3">
                            <wp:extent cx="1504386" cy="517585"/>
                            <wp:effectExtent l="0" t="0" r="63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991" cy="545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631">
        <w:tab/>
      </w:r>
    </w:p>
    <w:tbl>
      <w:tblPr>
        <w:tblpPr w:leftFromText="180" w:rightFromText="180" w:vertAnchor="text" w:horzAnchor="margin" w:tblpY="1383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0EED" w:rsidRPr="002A4ED5" w14:paraId="702E4280" w14:textId="77777777" w:rsidTr="00C20EED">
        <w:trPr>
          <w:trHeight w:val="1141"/>
        </w:trPr>
        <w:tc>
          <w:tcPr>
            <w:tcW w:w="574" w:type="pct"/>
            <w:gridSpan w:val="2"/>
          </w:tcPr>
          <w:p w14:paraId="34D4D08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4F932B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7ECDBC33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9D9BA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35E28F4F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0A244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607DD90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FACE15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EB42B3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6EC0E9D9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80B16" w14:textId="77777777" w:rsidR="00C20EED" w:rsidRPr="00526844" w:rsidRDefault="00C20EED" w:rsidP="00C20EED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Have you reported the incident to the police/council/social services or any other organisation?</w:t>
            </w:r>
          </w:p>
        </w:tc>
      </w:tr>
      <w:tr w:rsidR="00C20EED" w:rsidRPr="002A4ED5" w14:paraId="61C5CF3C" w14:textId="77777777" w:rsidTr="00C20EED">
        <w:trPr>
          <w:trHeight w:val="1141"/>
        </w:trPr>
        <w:tc>
          <w:tcPr>
            <w:tcW w:w="574" w:type="pct"/>
            <w:gridSpan w:val="2"/>
          </w:tcPr>
          <w:p w14:paraId="39BA1DEA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341A65C3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73BEB5D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7651F3C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320CB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DE86F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9AB84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A9B457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33F5DE0" w14:textId="77777777" w:rsidTr="00C20EED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7CAC102D" w14:textId="77777777" w:rsidR="00C20EED" w:rsidRPr="003F4A9C" w:rsidRDefault="00C20EED" w:rsidP="00C20E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6FF5975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BBAD9C4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A40F7D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971B3F2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7A5BEA" wp14:editId="742508AE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D0792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5BEA" id="Text Box 1" o:spid="_x0000_s1033" type="#_x0000_t202" style="position:absolute;margin-left:95.15pt;margin-top:.05pt;width:15.85pt;height:1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uEQwIAAJM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" fillcolor="window" strokeweight=".5pt">
                      <v:textbox>
                        <w:txbxContent>
                          <w:p w14:paraId="2A3D0792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CAF1E6" wp14:editId="43AED39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83D44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F1E6" id="Text Box 2" o:spid="_x0000_s1034" type="#_x0000_t202" style="position:absolute;margin-left:27.05pt;margin-top:.8pt;width:15.9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O9QgIAAJMEAAAOAAAAZHJzL2Uyb0RvYy54bWysVN9vGjEMfp+0/yHK+zhgwO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TyedxPkV7ZYqwz5kYz&#10;/vM9AmavDRZx4SJKodk0RJUFnZ542kB5RPoctJPlLV8phL/HDJ+Yw1FCXnA9wiMeUgPmBJ1EyQ7c&#10;77/dR3/sMFopqXE0C+p/7ZkTWPh3g72/GYxGcZaTMhp/GaLiri2ba4vZV0tA8ga4iJYnMfoHfRKl&#10;g+oFt2gRo6KJGY6xCxpO4jK0C4NbyMVikZxwei0L92ZteYSOnYq0PjcvzNmuzwEH5AFOQ8zyN+1u&#10;feNLA4t9AKnSLESeW1Y7+nHy0zR1WxpX61pPXpdvyfwP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YIZjvUICAACT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02583D44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1142E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7CDF4173" w14:textId="77777777" w:rsidTr="00C20EED">
        <w:trPr>
          <w:trHeight w:val="293"/>
        </w:trPr>
        <w:tc>
          <w:tcPr>
            <w:tcW w:w="271" w:type="pct"/>
          </w:tcPr>
          <w:p w14:paraId="51010D53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306916C6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4A9B79C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499C9F7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189D70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AE20B7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36ED71D8" w14:textId="77777777" w:rsidTr="00C20EED">
        <w:trPr>
          <w:trHeight w:val="225"/>
        </w:trPr>
        <w:tc>
          <w:tcPr>
            <w:tcW w:w="271" w:type="pct"/>
          </w:tcPr>
          <w:p w14:paraId="1BDEDBF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FA9E1C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4346A47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81F828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DE6794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E38750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131CE194" w14:textId="77777777" w:rsidTr="00C20EED">
        <w:trPr>
          <w:trHeight w:val="225"/>
        </w:trPr>
        <w:tc>
          <w:tcPr>
            <w:tcW w:w="574" w:type="pct"/>
            <w:gridSpan w:val="2"/>
          </w:tcPr>
          <w:p w14:paraId="4E35341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6A1B971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F81280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58EA3F81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2D932E54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026506A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78BD596F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58B96F32" w14:textId="77777777" w:rsidTr="00C20EED">
        <w:trPr>
          <w:trHeight w:val="225"/>
        </w:trPr>
        <w:tc>
          <w:tcPr>
            <w:tcW w:w="574" w:type="pct"/>
            <w:gridSpan w:val="2"/>
          </w:tcPr>
          <w:p w14:paraId="07B3ADD9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321079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752C262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39C1B11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6B48FDB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5B2620F" wp14:editId="276899D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970AF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620F" id="Text Box 8" o:spid="_x0000_s1035" type="#_x0000_t202" style="position:absolute;margin-left:95.15pt;margin-top:.05pt;width:15.85pt;height:1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" fillcolor="window" strokeweight=".5pt">
                      <v:textbox>
                        <w:txbxContent>
                          <w:p w14:paraId="01A970AF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E19B86" wp14:editId="5418512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49B40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19B86" id="Text Box 9" o:spid="_x0000_s1036" type="#_x0000_t202" style="position:absolute;margin-left:27.05pt;margin-top:.8pt;width:15.9pt;height:1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" fillcolor="window" strokeweight=".5pt">
                      <v:textbox>
                        <w:txbxContent>
                          <w:p w14:paraId="5C549B40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67FFBB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61E53F24" w14:textId="77777777" w:rsidTr="00C20EED">
        <w:trPr>
          <w:trHeight w:val="225"/>
        </w:trPr>
        <w:tc>
          <w:tcPr>
            <w:tcW w:w="271" w:type="pct"/>
          </w:tcPr>
          <w:p w14:paraId="5CEBA515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57290140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B21E04C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DA69A9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85DB5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193D5B5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D16D1C6" w14:textId="77777777" w:rsidTr="00C20EED">
        <w:trPr>
          <w:trHeight w:val="225"/>
        </w:trPr>
        <w:tc>
          <w:tcPr>
            <w:tcW w:w="271" w:type="pct"/>
          </w:tcPr>
          <w:p w14:paraId="32B4269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4383E06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CB0529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35DE9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54DDB56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88623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</w:tbl>
    <w:p w14:paraId="09A72305" w14:textId="51AFEF40" w:rsidR="003F4A9C" w:rsidRDefault="00DD6B84" w:rsidP="00DD6B84">
      <w:pPr>
        <w:tabs>
          <w:tab w:val="left" w:pos="13995"/>
        </w:tabs>
      </w:pPr>
      <w:r>
        <w:tab/>
      </w:r>
    </w:p>
    <w:p w14:paraId="4ECE5861" w14:textId="5D21668A" w:rsidR="003F4A9C" w:rsidRDefault="003F4A9C" w:rsidP="00C20EED"/>
    <w:p w14:paraId="6567AC26" w14:textId="77777777" w:rsidR="003F4A9C" w:rsidRDefault="003F4A9C" w:rsidP="00C20EED">
      <w:pPr>
        <w:jc w:val="right"/>
      </w:pPr>
    </w:p>
    <w:p w14:paraId="04A50BC2" w14:textId="1D964A87" w:rsidR="00560574" w:rsidRDefault="00560574" w:rsidP="002A648D"/>
    <w:p w14:paraId="4295DE50" w14:textId="77777777" w:rsidR="00C21AA3" w:rsidRDefault="00C21AA3" w:rsidP="002A648D"/>
    <w:p w14:paraId="00B3946D" w14:textId="3E0D3B94" w:rsidR="00251631" w:rsidRDefault="00EB42B3" w:rsidP="002A64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36839" wp14:editId="44285AEC">
                <wp:simplePos x="0" y="0"/>
                <wp:positionH relativeFrom="column">
                  <wp:posOffset>7450455</wp:posOffset>
                </wp:positionH>
                <wp:positionV relativeFrom="paragraph">
                  <wp:posOffset>-635</wp:posOffset>
                </wp:positionV>
                <wp:extent cx="1733550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C7DB3" w14:textId="5792EE8A" w:rsidR="00EB42B3" w:rsidRDefault="003D2D81">
                            <w:r w:rsidRPr="003D2D81">
                              <w:rPr>
                                <w:noProof/>
                              </w:rPr>
                              <w:drawing>
                                <wp:inline distT="0" distB="0" distL="0" distR="0" wp14:anchorId="6C563E81" wp14:editId="71FF7EC3">
                                  <wp:extent cx="1544320" cy="531495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6839" id="Text Box 14" o:spid="_x0000_s1037" type="#_x0000_t202" style="position:absolute;margin-left:586.65pt;margin-top:-.05pt;width:136.5pt;height:1in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" fillcolor="white [3201]" stroked="f" strokeweight=".5pt">
                <v:textbox>
                  <w:txbxContent>
                    <w:p w14:paraId="26DC7DB3" w14:textId="5792EE8A" w:rsidR="00EB42B3" w:rsidRDefault="003D2D81">
                      <w:r w:rsidRPr="003D2D81">
                        <w:rPr>
                          <w:noProof/>
                        </w:rPr>
                        <w:drawing>
                          <wp:inline distT="0" distB="0" distL="0" distR="0" wp14:anchorId="6C563E81" wp14:editId="71FF7EC3">
                            <wp:extent cx="1544320" cy="531495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1745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1AA3" w:rsidRPr="002A4ED5" w14:paraId="477FD02F" w14:textId="77777777" w:rsidTr="00C21AA3">
        <w:trPr>
          <w:trHeight w:val="1141"/>
        </w:trPr>
        <w:tc>
          <w:tcPr>
            <w:tcW w:w="574" w:type="pct"/>
            <w:gridSpan w:val="2"/>
          </w:tcPr>
          <w:p w14:paraId="10CBCC2C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64619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2701C121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5ADF3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7E32EF3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0ED53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3B6D4DD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50E06A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18BE3E24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2B9D4" w14:textId="77777777" w:rsidR="00C21AA3" w:rsidRPr="00526844" w:rsidRDefault="00C21AA3" w:rsidP="00C21AA3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Have you reported the incident to the police/council/social services or any other organisation?</w:t>
            </w:r>
          </w:p>
        </w:tc>
      </w:tr>
      <w:tr w:rsidR="00C21AA3" w:rsidRPr="002A4ED5" w14:paraId="61E9AB50" w14:textId="77777777" w:rsidTr="00C21AA3">
        <w:trPr>
          <w:trHeight w:val="1141"/>
        </w:trPr>
        <w:tc>
          <w:tcPr>
            <w:tcW w:w="574" w:type="pct"/>
            <w:gridSpan w:val="2"/>
          </w:tcPr>
          <w:p w14:paraId="0D627092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4854E2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59151CF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1A04286A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8F1C5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EE11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4D0A23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428ACD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3B19FCA" w14:textId="77777777" w:rsidTr="00C21AA3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5C5E075C" w14:textId="77777777" w:rsidR="00C21AA3" w:rsidRPr="003F4A9C" w:rsidRDefault="00C21AA3" w:rsidP="00C21A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E4D327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958AC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DF9805C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7BE0644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80D3D0C" wp14:editId="7EEBB21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B02D70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3D0C" id="Text Box 72" o:spid="_x0000_s1038" type="#_x0000_t202" style="position:absolute;margin-left:95.15pt;margin-top:.05pt;width:15.85pt;height:1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" fillcolor="window" strokeweight=".5pt">
                      <v:textbox>
                        <w:txbxContent>
                          <w:p w14:paraId="1FB02D70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1D5B61" wp14:editId="0847657E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BE96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5B61" id="Text Box 73" o:spid="_x0000_s1039" type="#_x0000_t202" style="position:absolute;margin-left:27.05pt;margin-top:.8pt;width:15.9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ZgQgIAAJQEAAAOAAAAZHJzL2Uyb0RvYy54bWysVN9vGjEMfp+0/yHK+zigwN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RyM+6nSK9sMdYZc6MZ&#10;//keAbPXBou4cBGl0Gwaokos8+ZE1AbKI/LnoB0tb/lKIf49pvjEHM4SEoP7ER7xkBowKegkSnbg&#10;fv/tPvpji9FKSY2zWVD/a8+cwMq/G2z+l8FoFIc5KaPx5yEq7tqyubaYfbUEZG+Am2h5EqN/0CdR&#10;OqhecI0WMSqamOEYu6DhJC5DuzG4hlwsFskJx9eycG/Wlkfo2KrI63PzwpztGh1wQh7gNMUsf9Pv&#10;1je+NLDYB5AqDUMkumW14x9HP41Tt6Zxt6715HX5mMz/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uddWYEICAACU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44CBE96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00325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A0C88AE" w14:textId="77777777" w:rsidTr="00C21AA3">
        <w:trPr>
          <w:trHeight w:val="293"/>
        </w:trPr>
        <w:tc>
          <w:tcPr>
            <w:tcW w:w="271" w:type="pct"/>
          </w:tcPr>
          <w:p w14:paraId="304C0570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6F797998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223AA9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F7B6E1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7D3B358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3817FB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41F707AB" w14:textId="77777777" w:rsidTr="00C21AA3">
        <w:trPr>
          <w:trHeight w:val="225"/>
        </w:trPr>
        <w:tc>
          <w:tcPr>
            <w:tcW w:w="271" w:type="pct"/>
          </w:tcPr>
          <w:p w14:paraId="4DE4842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2AFB40C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99B1A4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E4D1C6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F472469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74CA23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3903E348" w14:textId="77777777" w:rsidTr="00C21AA3">
        <w:trPr>
          <w:trHeight w:val="225"/>
        </w:trPr>
        <w:tc>
          <w:tcPr>
            <w:tcW w:w="574" w:type="pct"/>
            <w:gridSpan w:val="2"/>
          </w:tcPr>
          <w:p w14:paraId="3CEE0B1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32CD87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A77FB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27E73509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6BEA51CA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1750A31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0B8CF0F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021291B7" w14:textId="77777777" w:rsidTr="00C21AA3">
        <w:trPr>
          <w:trHeight w:val="225"/>
        </w:trPr>
        <w:tc>
          <w:tcPr>
            <w:tcW w:w="574" w:type="pct"/>
            <w:gridSpan w:val="2"/>
          </w:tcPr>
          <w:p w14:paraId="65330E8E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72C24F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237B58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4DF4F8F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A012A80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0D50AA" wp14:editId="37DC64F2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59B03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D50AA" id="Text Box 74" o:spid="_x0000_s1040" type="#_x0000_t202" style="position:absolute;margin-left:95.15pt;margin-top:.05pt;width:15.85pt;height:1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" fillcolor="window" strokeweight=".5pt">
                      <v:textbox>
                        <w:txbxContent>
                          <w:p w14:paraId="5DC59B03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D1973EE" wp14:editId="74812708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D89B5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73EE" id="Text Box 75" o:spid="_x0000_s1041" type="#_x0000_t202" style="position:absolute;margin-left:27.05pt;margin-top:.8pt;width:15.9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TyQgIAAJQEAAAOAAAAZHJzL2Uyb0RvYy54bWysVN9vGjEMfp+0/yHK+zhgwO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TyedxPkV7ZYqwz5kYz&#10;/vM9AmavDRZx4SJKodk0RJVY5vhE1AbKI/LnoB0tb/lKIf49pvjEHM4SEoP7ER7xkBowKegkSnbg&#10;fv/tPvpji9FKSY2zWVD/a8+cwMq/G2z+zWA0isOclNH4yxAVd23ZXFvMvloCsjfATbQ8idE/6JMo&#10;HVQvuEaLGBVNzHCMXdBwEpeh3RhcQy4Wi+SE42tZuDdryyN0bFXk9bl5Yc52jQ44IQ9wmmKWv+l3&#10;6xtfGljsA0iVhiES3bLa8Y+jn8apW9O4W9d68rp8TOZ/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eHBk8kICAACU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00D89B5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29C83E8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E865F5C" w14:textId="77777777" w:rsidTr="00C21AA3">
        <w:trPr>
          <w:trHeight w:val="225"/>
        </w:trPr>
        <w:tc>
          <w:tcPr>
            <w:tcW w:w="271" w:type="pct"/>
          </w:tcPr>
          <w:p w14:paraId="1D6CCB76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71C627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9DD2B6D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4D7D8A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79E5E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1A693F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E8F3C67" w14:textId="77777777" w:rsidTr="00C21AA3">
        <w:trPr>
          <w:trHeight w:val="225"/>
        </w:trPr>
        <w:tc>
          <w:tcPr>
            <w:tcW w:w="271" w:type="pct"/>
          </w:tcPr>
          <w:p w14:paraId="0405525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B33DE0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6FDA26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EF2F40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69887DA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448F9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</w:tbl>
    <w:p w14:paraId="53180DD9" w14:textId="563B5C9F" w:rsidR="00251631" w:rsidRDefault="00251631" w:rsidP="00251631">
      <w:pPr>
        <w:jc w:val="right"/>
      </w:pPr>
    </w:p>
    <w:p w14:paraId="3E5D1614" w14:textId="682D2A72" w:rsidR="00811859" w:rsidRDefault="00DD6B84" w:rsidP="00DD6B84">
      <w:pPr>
        <w:tabs>
          <w:tab w:val="left" w:pos="13635"/>
        </w:tabs>
      </w:pPr>
      <w:r>
        <w:tab/>
      </w:r>
    </w:p>
    <w:p w14:paraId="61C34014" w14:textId="1A7E18BC" w:rsidR="00C21AA3" w:rsidRDefault="00C21AA3" w:rsidP="00251631">
      <w:pPr>
        <w:jc w:val="right"/>
      </w:pPr>
    </w:p>
    <w:p w14:paraId="34B6A07C" w14:textId="77777777" w:rsidR="00C21AA3" w:rsidRDefault="00C21AA3" w:rsidP="00C21AA3"/>
    <w:p w14:paraId="385BA115" w14:textId="0697A11A" w:rsidR="00811859" w:rsidRDefault="00C21AA3" w:rsidP="00C21AA3">
      <w:pPr>
        <w:tabs>
          <w:tab w:val="left" w:pos="1564"/>
        </w:tabs>
      </w:pPr>
      <w:r>
        <w:tab/>
      </w:r>
    </w:p>
    <w:p w14:paraId="020C0AFC" w14:textId="7EBE9E80" w:rsidR="00C21AA3" w:rsidRDefault="00EB42B3" w:rsidP="00C21AA3">
      <w:pPr>
        <w:tabs>
          <w:tab w:val="left" w:pos="15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D38B8F" wp14:editId="1E736D97">
                <wp:simplePos x="0" y="0"/>
                <wp:positionH relativeFrom="column">
                  <wp:posOffset>7317464</wp:posOffset>
                </wp:positionH>
                <wp:positionV relativeFrom="paragraph">
                  <wp:posOffset>15899</wp:posOffset>
                </wp:positionV>
                <wp:extent cx="1619250" cy="715992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15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2D424" w14:textId="6780AD04" w:rsidR="00EB42B3" w:rsidRDefault="003D2D81">
                            <w:r w:rsidRPr="003D2D81">
                              <w:rPr>
                                <w:noProof/>
                              </w:rPr>
                              <w:drawing>
                                <wp:inline distT="0" distB="0" distL="0" distR="0" wp14:anchorId="62C93A46" wp14:editId="02E7DE4F">
                                  <wp:extent cx="1430020" cy="492125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8B8F" id="Text Box 15" o:spid="_x0000_s1042" type="#_x0000_t202" style="position:absolute;margin-left:576.2pt;margin-top:1.25pt;width:127.5pt;height:56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VILwIAAFwEAAAOAAAAZHJzL2Uyb0RvYy54bWysVEuP2jAQvlfqf7B8LyEU2CUirCgrqkpo&#10;dyW22rNxbLDkeFzbkNBf37HDq9ueql6cGc94Ht98k+lDW2tyEM4rMCXNe31KhOFQKbMt6ffX5ad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" fillcolor="white [3201]" stroked="f" strokeweight=".5pt">
                <v:textbox>
                  <w:txbxContent>
                    <w:p w14:paraId="37C2D424" w14:textId="6780AD04" w:rsidR="00EB42B3" w:rsidRDefault="003D2D81">
                      <w:r w:rsidRPr="003D2D81">
                        <w:rPr>
                          <w:noProof/>
                        </w:rPr>
                        <w:drawing>
                          <wp:inline distT="0" distB="0" distL="0" distR="0" wp14:anchorId="62C93A46" wp14:editId="02E7DE4F">
                            <wp:extent cx="1430020" cy="492125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49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6C9B22" w14:textId="27433D15" w:rsidR="00C21AA3" w:rsidRDefault="00C21AA3" w:rsidP="00C21AA3">
      <w:pPr>
        <w:tabs>
          <w:tab w:val="left" w:pos="1564"/>
        </w:tabs>
        <w:jc w:val="right"/>
      </w:pPr>
    </w:p>
    <w:p w14:paraId="598B17AF" w14:textId="767C2E02" w:rsidR="00C21AA3" w:rsidRDefault="00C21AA3" w:rsidP="00DD6B84">
      <w:pPr>
        <w:tabs>
          <w:tab w:val="left" w:pos="1564"/>
        </w:tabs>
        <w:jc w:val="center"/>
      </w:pPr>
    </w:p>
    <w:p w14:paraId="14FE010F" w14:textId="6F7B5983" w:rsidR="00C21AA3" w:rsidRDefault="00C21AA3" w:rsidP="00C21AA3">
      <w:pPr>
        <w:tabs>
          <w:tab w:val="left" w:pos="1564"/>
        </w:tabs>
        <w:jc w:val="right"/>
      </w:pPr>
    </w:p>
    <w:p w14:paraId="6A25F837" w14:textId="4DB0391C" w:rsidR="00C21AA3" w:rsidRDefault="00C21AA3" w:rsidP="00C21AA3">
      <w:pPr>
        <w:tabs>
          <w:tab w:val="left" w:pos="1564"/>
        </w:tabs>
        <w:jc w:val="right"/>
      </w:pPr>
    </w:p>
    <w:tbl>
      <w:tblPr>
        <w:tblpPr w:leftFromText="180" w:rightFromText="180" w:vertAnchor="text" w:horzAnchor="margin" w:tblpY="514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1275"/>
        <w:gridCol w:w="1985"/>
        <w:gridCol w:w="426"/>
        <w:gridCol w:w="2278"/>
        <w:gridCol w:w="2201"/>
        <w:gridCol w:w="1316"/>
        <w:gridCol w:w="3612"/>
      </w:tblGrid>
      <w:tr w:rsidR="007E096C" w:rsidRPr="002A4ED5" w14:paraId="74E30770" w14:textId="77777777" w:rsidTr="007E096C">
        <w:trPr>
          <w:trHeight w:val="1273"/>
        </w:trPr>
        <w:tc>
          <w:tcPr>
            <w:tcW w:w="574" w:type="pct"/>
            <w:gridSpan w:val="2"/>
          </w:tcPr>
          <w:p w14:paraId="52E5CE89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3148B1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  <w:gridSpan w:val="3"/>
          </w:tcPr>
          <w:p w14:paraId="5EBE8FDB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1B16E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09209FE2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A24930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  <w:gridSpan w:val="2"/>
          </w:tcPr>
          <w:p w14:paraId="43DE9718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5759B2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2B18E3AC" w14:textId="77777777" w:rsidR="007E096C" w:rsidRPr="00526844" w:rsidRDefault="007E096C" w:rsidP="007E096C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Have you reported the incident to the police/council/social services or any other organisation?</w:t>
            </w:r>
          </w:p>
        </w:tc>
      </w:tr>
      <w:tr w:rsidR="007E096C" w:rsidRPr="002A4ED5" w14:paraId="55F410A0" w14:textId="77777777" w:rsidTr="007E096C">
        <w:trPr>
          <w:trHeight w:val="940"/>
        </w:trPr>
        <w:tc>
          <w:tcPr>
            <w:tcW w:w="574" w:type="pct"/>
            <w:gridSpan w:val="2"/>
          </w:tcPr>
          <w:p w14:paraId="44A1383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 w:val="restart"/>
          </w:tcPr>
          <w:p w14:paraId="77F7735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6B11DCF9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</w:tcPr>
          <w:p w14:paraId="2757382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278E6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57B500F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152A8743" w14:textId="77777777" w:rsidTr="007E096C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0F2EA9BD" w14:textId="77777777" w:rsidR="007E096C" w:rsidRPr="003F4A9C" w:rsidRDefault="007E096C" w:rsidP="007E096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gridSpan w:val="3"/>
            <w:vMerge/>
          </w:tcPr>
          <w:p w14:paraId="0C32627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3F77E64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 w:val="restart"/>
          </w:tcPr>
          <w:p w14:paraId="48B8870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A2153C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72DBA47" wp14:editId="4050195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A78C6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DBA47" id="Text Box 77" o:spid="_x0000_s1043" type="#_x0000_t202" style="position:absolute;margin-left:95.15pt;margin-top:.05pt;width:15.85pt;height:1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5aQwIAAJQ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" fillcolor="window" strokeweight=".5pt">
                      <v:textbox>
                        <w:txbxContent>
                          <w:p w14:paraId="0CCA78C6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EA3AB6" wp14:editId="43DB32D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802F2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3AB6" id="Text Box 78" o:spid="_x0000_s1044" type="#_x0000_t202" style="position:absolute;margin-left:27.05pt;margin-top:.8pt;width:15.9pt;height:1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" fillcolor="window" strokeweight=".5pt">
                      <v:textbox>
                        <w:txbxContent>
                          <w:p w14:paraId="4E8802F2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B97447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34901DBE" w14:textId="77777777" w:rsidTr="007E096C">
        <w:trPr>
          <w:trHeight w:val="293"/>
        </w:trPr>
        <w:tc>
          <w:tcPr>
            <w:tcW w:w="271" w:type="pct"/>
          </w:tcPr>
          <w:p w14:paraId="1B93DCC0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12886933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gridSpan w:val="3"/>
            <w:vMerge/>
          </w:tcPr>
          <w:p w14:paraId="16388CE4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81C59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787207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5F5DF9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0590A8A7" w14:textId="77777777" w:rsidTr="007E096C">
        <w:trPr>
          <w:trHeight w:val="225"/>
        </w:trPr>
        <w:tc>
          <w:tcPr>
            <w:tcW w:w="271" w:type="pct"/>
          </w:tcPr>
          <w:p w14:paraId="17D1D31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679C2E16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/>
          </w:tcPr>
          <w:p w14:paraId="6DA0F12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2518731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CBC4B07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E97186A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4A9920C2" w14:textId="77777777" w:rsidTr="007E096C">
        <w:tc>
          <w:tcPr>
            <w:tcW w:w="1676" w:type="pct"/>
            <w:gridSpan w:val="4"/>
          </w:tcPr>
          <w:p w14:paraId="19A2B1D0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How has it affected you and people around you?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Detail any health issues that we need to know.</w:t>
            </w:r>
          </w:p>
        </w:tc>
        <w:tc>
          <w:tcPr>
            <w:tcW w:w="3324" w:type="pct"/>
            <w:gridSpan w:val="5"/>
          </w:tcPr>
          <w:p w14:paraId="118C334F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96C" w:rsidRPr="002A4ED5" w14:paraId="52ADE3BB" w14:textId="77777777" w:rsidTr="007E096C">
        <w:tc>
          <w:tcPr>
            <w:tcW w:w="1005" w:type="pct"/>
            <w:gridSpan w:val="3"/>
          </w:tcPr>
          <w:p w14:paraId="6F8AA21E" w14:textId="77777777" w:rsidR="007E096C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22"/>
                <w:szCs w:val="22"/>
              </w:rPr>
            </w:pPr>
            <w:r w:rsidRPr="00FB7380">
              <w:rPr>
                <w:rFonts w:ascii="Arial" w:hAnsi="Arial" w:cs="Arial"/>
                <w:sz w:val="22"/>
                <w:szCs w:val="22"/>
              </w:rPr>
              <w:t>Any additional information you think we need to know:</w:t>
            </w:r>
          </w:p>
        </w:tc>
        <w:tc>
          <w:tcPr>
            <w:tcW w:w="3995" w:type="pct"/>
            <w:gridSpan w:val="6"/>
          </w:tcPr>
          <w:p w14:paraId="347A4B77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96C" w:rsidRPr="002A4ED5" w14:paraId="1F43B60C" w14:textId="77777777" w:rsidTr="007E096C">
        <w:trPr>
          <w:trHeight w:val="490"/>
        </w:trPr>
        <w:tc>
          <w:tcPr>
            <w:tcW w:w="5000" w:type="pct"/>
            <w:gridSpan w:val="9"/>
          </w:tcPr>
          <w:p w14:paraId="74064C0E" w14:textId="77777777" w:rsidR="007E096C" w:rsidRPr="00B57574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30A0AE19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“I believe the information detailed above is a true and accurate account of what I heard and/or saw”</w:t>
            </w:r>
          </w:p>
        </w:tc>
      </w:tr>
      <w:tr w:rsidR="007E096C" w:rsidRPr="002A4ED5" w14:paraId="4665BF98" w14:textId="77777777" w:rsidTr="007E096C">
        <w:tc>
          <w:tcPr>
            <w:tcW w:w="1676" w:type="pct"/>
            <w:gridSpan w:val="4"/>
          </w:tcPr>
          <w:p w14:paraId="03ABB059" w14:textId="77777777" w:rsidR="007E096C" w:rsidRPr="00C21AA3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6C98EC7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41B4A2E4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49D9E2DD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46E1108D" w14:textId="77777777" w:rsidR="007E096C" w:rsidRPr="008E0BC4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Print name  …………………………………</w:t>
            </w:r>
          </w:p>
        </w:tc>
        <w:tc>
          <w:tcPr>
            <w:tcW w:w="1666" w:type="pct"/>
            <w:gridSpan w:val="2"/>
          </w:tcPr>
          <w:p w14:paraId="4344CA03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4106B84C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39D901F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552D5013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  <w:tr w:rsidR="007E096C" w:rsidRPr="002A4ED5" w14:paraId="03CF6A4D" w14:textId="77777777" w:rsidTr="007E096C">
        <w:tc>
          <w:tcPr>
            <w:tcW w:w="1676" w:type="pct"/>
            <w:gridSpan w:val="4"/>
          </w:tcPr>
          <w:p w14:paraId="48740A20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26B55AA6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166350CC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7B1F6850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2"/>
                <w:szCs w:val="22"/>
              </w:rPr>
              <w:t xml:space="preserve">Print name </w:t>
            </w:r>
            <w:r w:rsidRPr="008E0BC4">
              <w:rPr>
                <w:rFonts w:ascii="Arial" w:hAnsi="Arial" w:cs="Arial"/>
                <w:sz w:val="24"/>
                <w:szCs w:val="24"/>
              </w:rPr>
              <w:t xml:space="preserve"> …………………………………</w:t>
            </w:r>
          </w:p>
        </w:tc>
        <w:tc>
          <w:tcPr>
            <w:tcW w:w="1666" w:type="pct"/>
            <w:gridSpan w:val="2"/>
          </w:tcPr>
          <w:p w14:paraId="7EF1CCD4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1D4BE651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</w:tbl>
    <w:p w14:paraId="7C8BCCEC" w14:textId="1A416D34" w:rsidR="00C21AA3" w:rsidRDefault="00C21AA3" w:rsidP="00C21AA3">
      <w:pPr>
        <w:tabs>
          <w:tab w:val="left" w:pos="1564"/>
        </w:tabs>
        <w:jc w:val="right"/>
      </w:pPr>
    </w:p>
    <w:p w14:paraId="7F2144B4" w14:textId="77777777" w:rsidR="00C21AA3" w:rsidRPr="00562601" w:rsidRDefault="00C21AA3" w:rsidP="00C21AA3">
      <w:pPr>
        <w:tabs>
          <w:tab w:val="left" w:pos="1564"/>
        </w:tabs>
      </w:pPr>
    </w:p>
    <w:sectPr w:rsidR="00C21AA3" w:rsidRPr="00562601" w:rsidSect="00C21AA3">
      <w:headerReference w:type="default" r:id="rId12"/>
      <w:footerReference w:type="default" r:id="rId13"/>
      <w:pgSz w:w="15840" w:h="12240" w:orient="landscape" w:code="1"/>
      <w:pgMar w:top="1021" w:right="567" w:bottom="567" w:left="567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4F27" w14:textId="77777777" w:rsidR="004C58E1" w:rsidRDefault="004C58E1" w:rsidP="00650259">
      <w:pPr>
        <w:spacing w:line="240" w:lineRule="auto"/>
      </w:pPr>
      <w:r>
        <w:separator/>
      </w:r>
    </w:p>
  </w:endnote>
  <w:endnote w:type="continuationSeparator" w:id="0">
    <w:p w14:paraId="1488B9E2" w14:textId="77777777" w:rsidR="004C58E1" w:rsidRDefault="004C58E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9AF795-0625-4F0A-A24D-81F61D65EF9B}"/>
    <w:embedBold r:id="rId2" w:fontKey="{C2372624-1306-479E-9B67-AC1EF906F2B8}"/>
    <w:embedItalic r:id="rId3" w:fontKey="{B062BBBA-F94C-46E7-A1DB-B71D016E4DBE}"/>
    <w:embedBoldItalic r:id="rId4" w:fontKey="{68F71157-9084-4448-BE23-8511BF939D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4B82E3F-00C5-4876-9CC6-A1A86219910B}"/>
    <w:embedBold r:id="rId6" w:fontKey="{BE356EB8-43D6-44B5-982B-05F1CEF76E77}"/>
    <w:embedItalic r:id="rId7" w:fontKey="{4085DE14-6BC1-44C2-9BD3-B12D6645EC7E}"/>
    <w:embedBoldItalic r:id="rId8" w:fontKey="{3192EEB9-AB3B-4E63-A8A8-EE68ED0E11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B3A8576-30F8-44F3-8C0C-9B02E0C29C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88F2F1B-5809-4D07-BCA7-964A904F21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977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A86C7" w14:textId="52EA2D09" w:rsidR="003F4A9C" w:rsidRDefault="003F4A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7D5D22" w14:textId="77777777" w:rsidR="003F4A9C" w:rsidRDefault="003F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40E11" w14:textId="77777777" w:rsidR="004C58E1" w:rsidRDefault="004C58E1" w:rsidP="00650259">
      <w:pPr>
        <w:spacing w:line="240" w:lineRule="auto"/>
      </w:pPr>
      <w:r>
        <w:separator/>
      </w:r>
    </w:p>
  </w:footnote>
  <w:footnote w:type="continuationSeparator" w:id="0">
    <w:p w14:paraId="76984FE2" w14:textId="77777777" w:rsidR="004C58E1" w:rsidRDefault="004C58E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0B7D9" w14:textId="0C621AEA" w:rsidR="00251631" w:rsidRDefault="00C21AA3" w:rsidP="00C21AA3">
    <w:pPr>
      <w:pStyle w:val="Header"/>
      <w:tabs>
        <w:tab w:val="left" w:pos="10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8239020">
    <w:abstractNumId w:val="11"/>
  </w:num>
  <w:num w:numId="2" w16cid:durableId="239337619">
    <w:abstractNumId w:val="7"/>
  </w:num>
  <w:num w:numId="3" w16cid:durableId="870142475">
    <w:abstractNumId w:val="15"/>
  </w:num>
  <w:num w:numId="4" w16cid:durableId="1318992799">
    <w:abstractNumId w:val="12"/>
  </w:num>
  <w:num w:numId="5" w16cid:durableId="527765800">
    <w:abstractNumId w:val="13"/>
  </w:num>
  <w:num w:numId="6" w16cid:durableId="635717413">
    <w:abstractNumId w:val="19"/>
  </w:num>
  <w:num w:numId="7" w16cid:durableId="1214542888">
    <w:abstractNumId w:val="6"/>
  </w:num>
  <w:num w:numId="8" w16cid:durableId="1488017983">
    <w:abstractNumId w:val="10"/>
  </w:num>
  <w:num w:numId="9" w16cid:durableId="100224120">
    <w:abstractNumId w:val="17"/>
  </w:num>
  <w:num w:numId="10" w16cid:durableId="1845319630">
    <w:abstractNumId w:val="1"/>
  </w:num>
  <w:num w:numId="11" w16cid:durableId="977298312">
    <w:abstractNumId w:val="5"/>
  </w:num>
  <w:num w:numId="12" w16cid:durableId="657266274">
    <w:abstractNumId w:val="0"/>
  </w:num>
  <w:num w:numId="13" w16cid:durableId="813642510">
    <w:abstractNumId w:val="2"/>
  </w:num>
  <w:num w:numId="14" w16cid:durableId="1040517592">
    <w:abstractNumId w:val="9"/>
  </w:num>
  <w:num w:numId="15" w16cid:durableId="1655177713">
    <w:abstractNumId w:val="8"/>
  </w:num>
  <w:num w:numId="16" w16cid:durableId="2105028523">
    <w:abstractNumId w:val="16"/>
  </w:num>
  <w:num w:numId="17" w16cid:durableId="1884976877">
    <w:abstractNumId w:val="3"/>
  </w:num>
  <w:num w:numId="18" w16cid:durableId="934823410">
    <w:abstractNumId w:val="21"/>
  </w:num>
  <w:num w:numId="19" w16cid:durableId="836849792">
    <w:abstractNumId w:val="18"/>
  </w:num>
  <w:num w:numId="20" w16cid:durableId="864248263">
    <w:abstractNumId w:val="14"/>
  </w:num>
  <w:num w:numId="21" w16cid:durableId="1518076108">
    <w:abstractNumId w:val="20"/>
  </w:num>
  <w:num w:numId="22" w16cid:durableId="160072248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E1"/>
    <w:rsid w:val="0000021E"/>
    <w:rsid w:val="00003B30"/>
    <w:rsid w:val="00042338"/>
    <w:rsid w:val="00045CA6"/>
    <w:rsid w:val="00052382"/>
    <w:rsid w:val="0006568A"/>
    <w:rsid w:val="00076F0F"/>
    <w:rsid w:val="00084253"/>
    <w:rsid w:val="0009720F"/>
    <w:rsid w:val="000D1F49"/>
    <w:rsid w:val="000F5C88"/>
    <w:rsid w:val="001727CA"/>
    <w:rsid w:val="001E081F"/>
    <w:rsid w:val="001E4E2C"/>
    <w:rsid w:val="00251631"/>
    <w:rsid w:val="00261C01"/>
    <w:rsid w:val="002A4ED5"/>
    <w:rsid w:val="002A648D"/>
    <w:rsid w:val="002B69B4"/>
    <w:rsid w:val="002C56E6"/>
    <w:rsid w:val="002D3A9F"/>
    <w:rsid w:val="00316DD1"/>
    <w:rsid w:val="00336A36"/>
    <w:rsid w:val="00354B3D"/>
    <w:rsid w:val="00361E11"/>
    <w:rsid w:val="0039760F"/>
    <w:rsid w:val="003B2120"/>
    <w:rsid w:val="003B4744"/>
    <w:rsid w:val="003D2D81"/>
    <w:rsid w:val="003F0847"/>
    <w:rsid w:val="003F4A9C"/>
    <w:rsid w:val="00400905"/>
    <w:rsid w:val="0040090B"/>
    <w:rsid w:val="00427AC4"/>
    <w:rsid w:val="00446538"/>
    <w:rsid w:val="0046302A"/>
    <w:rsid w:val="00487D2D"/>
    <w:rsid w:val="00491F05"/>
    <w:rsid w:val="004C58E1"/>
    <w:rsid w:val="004D4842"/>
    <w:rsid w:val="004D5D62"/>
    <w:rsid w:val="005112D0"/>
    <w:rsid w:val="00526844"/>
    <w:rsid w:val="00560574"/>
    <w:rsid w:val="00562601"/>
    <w:rsid w:val="0057256E"/>
    <w:rsid w:val="00577E06"/>
    <w:rsid w:val="00582B1C"/>
    <w:rsid w:val="005A3BF7"/>
    <w:rsid w:val="005A7EB0"/>
    <w:rsid w:val="005C07FE"/>
    <w:rsid w:val="005D6068"/>
    <w:rsid w:val="005F2035"/>
    <w:rsid w:val="005F7990"/>
    <w:rsid w:val="006250A2"/>
    <w:rsid w:val="0063739C"/>
    <w:rsid w:val="00640AB9"/>
    <w:rsid w:val="00650259"/>
    <w:rsid w:val="00770F25"/>
    <w:rsid w:val="00787DD4"/>
    <w:rsid w:val="00795544"/>
    <w:rsid w:val="007A35A8"/>
    <w:rsid w:val="007B0A85"/>
    <w:rsid w:val="007C6A52"/>
    <w:rsid w:val="007E096C"/>
    <w:rsid w:val="008025BA"/>
    <w:rsid w:val="00806FF3"/>
    <w:rsid w:val="00811859"/>
    <w:rsid w:val="0082043E"/>
    <w:rsid w:val="00834ED2"/>
    <w:rsid w:val="00845A19"/>
    <w:rsid w:val="008B28E9"/>
    <w:rsid w:val="008C703D"/>
    <w:rsid w:val="008E0BC4"/>
    <w:rsid w:val="008E203A"/>
    <w:rsid w:val="0090021E"/>
    <w:rsid w:val="00905BCD"/>
    <w:rsid w:val="0091229C"/>
    <w:rsid w:val="00923B5D"/>
    <w:rsid w:val="00940E73"/>
    <w:rsid w:val="0095722C"/>
    <w:rsid w:val="0098597D"/>
    <w:rsid w:val="00991B30"/>
    <w:rsid w:val="009A0473"/>
    <w:rsid w:val="009D406B"/>
    <w:rsid w:val="009F2638"/>
    <w:rsid w:val="009F619A"/>
    <w:rsid w:val="009F6DDE"/>
    <w:rsid w:val="00A370A8"/>
    <w:rsid w:val="00A60442"/>
    <w:rsid w:val="00A811F5"/>
    <w:rsid w:val="00AC2926"/>
    <w:rsid w:val="00B04A50"/>
    <w:rsid w:val="00B135DA"/>
    <w:rsid w:val="00B160CA"/>
    <w:rsid w:val="00B57574"/>
    <w:rsid w:val="00B81147"/>
    <w:rsid w:val="00BB0885"/>
    <w:rsid w:val="00BD4753"/>
    <w:rsid w:val="00BD5CB1"/>
    <w:rsid w:val="00BE5191"/>
    <w:rsid w:val="00BE62EE"/>
    <w:rsid w:val="00BF598A"/>
    <w:rsid w:val="00C003BA"/>
    <w:rsid w:val="00C20EED"/>
    <w:rsid w:val="00C21AA3"/>
    <w:rsid w:val="00C41375"/>
    <w:rsid w:val="00C427EB"/>
    <w:rsid w:val="00C46878"/>
    <w:rsid w:val="00C81922"/>
    <w:rsid w:val="00CB4A51"/>
    <w:rsid w:val="00CD4532"/>
    <w:rsid w:val="00CD47B0"/>
    <w:rsid w:val="00CE6104"/>
    <w:rsid w:val="00CE7918"/>
    <w:rsid w:val="00D02738"/>
    <w:rsid w:val="00D12FC7"/>
    <w:rsid w:val="00D16163"/>
    <w:rsid w:val="00D65505"/>
    <w:rsid w:val="00D926E1"/>
    <w:rsid w:val="00DB3FAD"/>
    <w:rsid w:val="00DD447B"/>
    <w:rsid w:val="00DD6B84"/>
    <w:rsid w:val="00DF0832"/>
    <w:rsid w:val="00E00BC0"/>
    <w:rsid w:val="00E0535A"/>
    <w:rsid w:val="00E353C9"/>
    <w:rsid w:val="00E61C09"/>
    <w:rsid w:val="00E677FE"/>
    <w:rsid w:val="00EB3B58"/>
    <w:rsid w:val="00EB42B3"/>
    <w:rsid w:val="00EC7359"/>
    <w:rsid w:val="00EE3054"/>
    <w:rsid w:val="00F00606"/>
    <w:rsid w:val="00F01256"/>
    <w:rsid w:val="00F1534C"/>
    <w:rsid w:val="00F3542D"/>
    <w:rsid w:val="00F5418C"/>
    <w:rsid w:val="00F549BE"/>
    <w:rsid w:val="00F55259"/>
    <w:rsid w:val="00FB3F8C"/>
    <w:rsid w:val="00FB7380"/>
    <w:rsid w:val="00FC7475"/>
    <w:rsid w:val="00FE2E33"/>
    <w:rsid w:val="00FE78A0"/>
    <w:rsid w:val="00FF2887"/>
    <w:rsid w:val="00FF65E4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B7C53EA"/>
  <w15:chartTrackingRefBased/>
  <w15:docId w15:val="{86648162-C9D8-469A-8EA9-35FBA4C5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42338"/>
  </w:style>
  <w:style w:type="paragraph" w:styleId="Heading1">
    <w:name w:val="heading 1"/>
    <w:basedOn w:val="Normal"/>
    <w:next w:val="Normal"/>
    <w:link w:val="Heading1Char"/>
    <w:uiPriority w:val="9"/>
    <w:qFormat/>
    <w:rsid w:val="0004233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3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3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3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3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3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3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338"/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3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2A648D"/>
    <w:pPr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04233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423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338"/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3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3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338"/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3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3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qFormat/>
    <w:rsid w:val="0004233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2338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rsid w:val="002A648D"/>
    <w:pPr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rsid w:val="00582B1C"/>
    <w:pPr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customStyle="1" w:styleId="Address">
    <w:name w:val="Address"/>
    <w:basedOn w:val="Normal"/>
    <w:rsid w:val="008025BA"/>
    <w:pPr>
      <w:spacing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23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3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233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2338"/>
    <w:rPr>
      <w:b/>
      <w:bCs/>
    </w:rPr>
  </w:style>
  <w:style w:type="character" w:styleId="Emphasis">
    <w:name w:val="Emphasis"/>
    <w:basedOn w:val="DefaultParagraphFont"/>
    <w:uiPriority w:val="20"/>
    <w:qFormat/>
    <w:rsid w:val="0004233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423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3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338"/>
    <w:pPr>
      <w:pBdr>
        <w:left w:val="single" w:sz="18" w:space="12" w:color="15507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338"/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4233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4233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423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2338"/>
    <w:rPr>
      <w:b/>
      <w:bCs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hamberlain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2" ma:contentTypeDescription="Create a new document." ma:contentTypeScope="" ma:versionID="6887d7284f1d8ae29c4839ff57c0fdab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59783b4870891da99e7454a2e59a1d85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FABCFF-6901-4EAD-8DFB-202860AAE021}"/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1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Theresa Chamberlain</cp:lastModifiedBy>
  <cp:revision>2</cp:revision>
  <dcterms:created xsi:type="dcterms:W3CDTF">2021-10-11T08:35:00Z</dcterms:created>
  <dcterms:modified xsi:type="dcterms:W3CDTF">2025-02-06T13:32:00Z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  <property fmtid="{D5CDD505-2E9C-101B-9397-08002B2CF9AE}" pid="3" name="MediaServiceImageTags">
    <vt:lpwstr/>
  </property>
</Properties>
</file>